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213C4" w:rsidRDefault="00296CAC" w:rsidP="00B77FB6">
      <w:pPr>
        <w:autoSpaceDE w:val="0"/>
        <w:autoSpaceDN w:val="0"/>
        <w:ind w:left="720"/>
        <w:rPr>
          <w:rFonts w:cstheme="minorHAnsi"/>
        </w:rPr>
      </w:pPr>
      <w:r w:rsidRPr="00296CA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F774F5" wp14:editId="2A4EBCF0">
                <wp:simplePos x="0" y="0"/>
                <wp:positionH relativeFrom="column">
                  <wp:posOffset>3819525</wp:posOffset>
                </wp:positionH>
                <wp:positionV relativeFrom="paragraph">
                  <wp:posOffset>-806450</wp:posOffset>
                </wp:positionV>
                <wp:extent cx="2374265" cy="695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296CAC" w:rsidRDefault="00D217B1" w:rsidP="00296CAC">
                            <w:pPr>
                              <w:rPr>
                                <w:rFonts w:ascii="Gill Sans MT" w:hAnsi="Gill Sans MT"/>
                                <w:color w:val="608DCD"/>
                              </w:rPr>
                            </w:pP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Open enrollment season is here! Please complete your </w:t>
                            </w:r>
                            <w:r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FSA </w:t>
                            </w: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>enrollment by following these instructions.</w:t>
                            </w:r>
                          </w:p>
                          <w:p w:rsidR="00D217B1" w:rsidRDefault="00D217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5pt;margin-top:-63.5pt;width:186.95pt;height:54.7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" filled="f" stroked="f">
                <v:textbox>
                  <w:txbxContent>
                    <w:p w:rsidR="00D217B1" w:rsidRPr="00296CAC" w:rsidRDefault="00D217B1" w:rsidP="00296CAC">
                      <w:pPr>
                        <w:rPr>
                          <w:rFonts w:ascii="Gill Sans MT" w:hAnsi="Gill Sans MT"/>
                          <w:color w:val="608DCD"/>
                        </w:rPr>
                      </w:pP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 xml:space="preserve">Open enrollment season is here! Please complete your </w:t>
                      </w:r>
                      <w:r>
                        <w:rPr>
                          <w:rFonts w:ascii="Gill Sans MT" w:hAnsi="Gill Sans MT"/>
                          <w:color w:val="608DCD"/>
                        </w:rPr>
                        <w:t xml:space="preserve">FSA </w:t>
                      </w: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>enrollment by following these instructions.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  <w:r w:rsidRPr="007213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AF18F0" wp14:editId="535C7EC3">
                <wp:simplePos x="0" y="0"/>
                <wp:positionH relativeFrom="column">
                  <wp:posOffset>-981075</wp:posOffset>
                </wp:positionH>
                <wp:positionV relativeFrom="paragraph">
                  <wp:posOffset>93980</wp:posOffset>
                </wp:positionV>
                <wp:extent cx="7924800" cy="418465"/>
                <wp:effectExtent l="38100" t="38100" r="95250" b="958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418465"/>
                        </a:xfrm>
                        <a:prstGeom prst="rect">
                          <a:avLst/>
                        </a:prstGeom>
                        <a:solidFill>
                          <a:srgbClr val="608DCD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F4AA9" w:rsidRDefault="00D217B1" w:rsidP="007213C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7.25pt;margin-top:7.4pt;width:624pt;height:3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" fillcolor="#608dcd" stroked="f" strokeweight="2pt">
                <v:shadow on="t" color="black" opacity="19660f" offset=".552mm,.73253mm"/>
                <v:textbox>
                  <w:txbxContent>
                    <w:p w:rsidR="00D217B1" w:rsidRPr="002F4AA9" w:rsidRDefault="00D217B1" w:rsidP="007213C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77D4EF" wp14:editId="7630A359">
                <wp:simplePos x="0" y="0"/>
                <wp:positionH relativeFrom="column">
                  <wp:posOffset>-28575</wp:posOffset>
                </wp:positionH>
                <wp:positionV relativeFrom="paragraph">
                  <wp:posOffset>159385</wp:posOffset>
                </wp:positionV>
                <wp:extent cx="5886450" cy="7893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96CAC" w:rsidRDefault="00D217B1" w:rsidP="002F4A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6CAC">
                              <w:rPr>
                                <w:b/>
                                <w:color w:val="FFFFFF" w:themeColor="background1"/>
                              </w:rPr>
                              <w:t xml:space="preserve">Flexible Spending Account (FSA) open enrollment will be available during these dates:    </w:t>
                            </w:r>
                            <w:r w:rsidRPr="00296C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 /    -   /  / </w:t>
                            </w:r>
                          </w:p>
                          <w:p w:rsidR="00D217B1" w:rsidRDefault="00D2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.25pt;margin-top:12.55pt;width:463.5pt;height:6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" filled="f" stroked="f" strokeweight=".5pt">
                <v:textbox>
                  <w:txbxContent>
                    <w:p w:rsidR="00D217B1" w:rsidRPr="00296CAC" w:rsidRDefault="00D217B1" w:rsidP="002F4A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96CAC">
                        <w:rPr>
                          <w:b/>
                          <w:color w:val="FFFFFF" w:themeColor="background1"/>
                        </w:rPr>
                        <w:t xml:space="preserve">Flexible Spending Account (FSA) open enrollment will be available during these dates:    </w:t>
                      </w:r>
                      <w:r w:rsidRPr="00296CA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/  /    -   /  / 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</w:p>
    <w:p w:rsidR="007213C4" w:rsidRDefault="007213C4" w:rsidP="00B77FB6">
      <w:pPr>
        <w:autoSpaceDE w:val="0"/>
        <w:autoSpaceDN w:val="0"/>
        <w:ind w:left="720"/>
        <w:rPr>
          <w:rFonts w:cstheme="minorHAnsi"/>
        </w:rPr>
      </w:pPr>
    </w:p>
    <w:p w:rsidR="007213C4" w:rsidRDefault="002F4AA9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65920" wp14:editId="7145FB83">
                <wp:simplePos x="0" y="0"/>
                <wp:positionH relativeFrom="column">
                  <wp:posOffset>-9525</wp:posOffset>
                </wp:positionH>
                <wp:positionV relativeFrom="paragraph">
                  <wp:posOffset>290830</wp:posOffset>
                </wp:positionV>
                <wp:extent cx="333375" cy="466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75pt;margin-top:22.9pt;width:26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" filled="f" stroked="f">
                <v:textbox>
                  <w:txbxContent>
                    <w:p w:rsidR="00D217B1" w:rsidRPr="00C6448D" w:rsidRDefault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217B1" w:rsidRDefault="000F6466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60EC7" wp14:editId="4721B5FE">
                <wp:simplePos x="0" y="0"/>
                <wp:positionH relativeFrom="column">
                  <wp:posOffset>-47625</wp:posOffset>
                </wp:positionH>
                <wp:positionV relativeFrom="paragraph">
                  <wp:posOffset>-39370</wp:posOffset>
                </wp:positionV>
                <wp:extent cx="371475" cy="3714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-3.75pt;margin-top:-3.1pt;width:29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" fillcolor="#9bbb59 [3206]" strokecolor="#f2f2f2 [3052]" strokeweight="2pt"/>
            </w:pict>
          </mc:Fallback>
        </mc:AlternateContent>
      </w:r>
      <w:r w:rsidR="00256FB3" w:rsidRPr="00970DC8">
        <w:rPr>
          <w:rFonts w:cstheme="minorHAnsi"/>
        </w:rPr>
        <w:t>G</w:t>
      </w:r>
      <w:r w:rsidR="00427299" w:rsidRPr="00970DC8">
        <w:rPr>
          <w:rFonts w:cstheme="minorHAnsi"/>
        </w:rPr>
        <w:t xml:space="preserve">o to </w:t>
      </w:r>
      <w:hyperlink r:id="rId9" w:history="1">
        <w:r w:rsidR="00FF33CE" w:rsidRPr="00970DC8">
          <w:t>sentinelgroup.com</w:t>
        </w:r>
      </w:hyperlink>
      <w:r w:rsidR="00427299" w:rsidRPr="00970DC8">
        <w:rPr>
          <w:rFonts w:cstheme="minorHAnsi"/>
        </w:rPr>
        <w:t xml:space="preserve"> and </w:t>
      </w:r>
      <w:r w:rsidR="00D217B1">
        <w:rPr>
          <w:rFonts w:cstheme="minorHAnsi"/>
        </w:rPr>
        <w:t xml:space="preserve">select </w:t>
      </w:r>
      <w:r w:rsidR="003D5A77">
        <w:rPr>
          <w:rFonts w:cstheme="minorHAnsi"/>
        </w:rPr>
        <w:t>“I am an Individual.”</w:t>
      </w:r>
    </w:p>
    <w:p w:rsidR="00D217B1" w:rsidRDefault="00D217B1" w:rsidP="00B77FB6">
      <w:pPr>
        <w:autoSpaceDE w:val="0"/>
        <w:autoSpaceDN w:val="0"/>
        <w:ind w:left="720"/>
        <w:rPr>
          <w:rFonts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BDB28D" wp14:editId="2177AC68">
                <wp:simplePos x="0" y="0"/>
                <wp:positionH relativeFrom="column">
                  <wp:posOffset>57150</wp:posOffset>
                </wp:positionH>
                <wp:positionV relativeFrom="paragraph">
                  <wp:posOffset>1139825</wp:posOffset>
                </wp:positionV>
                <wp:extent cx="723900" cy="0"/>
                <wp:effectExtent l="0" t="95250" r="0" b="15240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89.75pt" to="61.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71DDBE4" wp14:editId="1F895F98">
            <wp:extent cx="4943475" cy="23175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1" w:rsidRDefault="00D217B1" w:rsidP="00D217B1">
      <w:pPr>
        <w:autoSpaceDE w:val="0"/>
        <w:autoSpaceDN w:val="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68403E" wp14:editId="7E754304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33375" cy="4667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  <w:r w:rsidRPr="00D217B1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4.05pt;width:26.2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JsCwIAAPkDAAAOAAAAZHJzL2Uyb0RvYy54bWysU9tuGyEQfa/Uf0C812u7thO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" filled="f" stroked="f">
                <v:textbox>
                  <w:txbxContent>
                    <w:p w:rsidR="00D217B1" w:rsidRPr="00C6448D" w:rsidRDefault="00D217B1" w:rsidP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2</w:t>
                      </w:r>
                      <w:r w:rsidRPr="00D217B1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8EF01" wp14:editId="4D15F19F">
                <wp:simplePos x="0" y="0"/>
                <wp:positionH relativeFrom="column">
                  <wp:posOffset>-47625</wp:posOffset>
                </wp:positionH>
                <wp:positionV relativeFrom="paragraph">
                  <wp:posOffset>190500</wp:posOffset>
                </wp:positionV>
                <wp:extent cx="371475" cy="3714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-3.75pt;margin-top:15pt;width:29.2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" fillcolor="#9bbb59 [3206]" strokecolor="#f2f2f2 [3052]" strokeweight="2pt"/>
            </w:pict>
          </mc:Fallback>
        </mc:AlternateContent>
      </w:r>
    </w:p>
    <w:p w:rsidR="00256FB3" w:rsidRPr="00970DC8" w:rsidRDefault="00256FB3" w:rsidP="00D217B1">
      <w:pPr>
        <w:autoSpaceDE w:val="0"/>
        <w:autoSpaceDN w:val="0"/>
        <w:ind w:firstLine="720"/>
        <w:rPr>
          <w:rFonts w:cstheme="minorHAnsi"/>
        </w:rPr>
      </w:pPr>
      <w:r w:rsidRPr="00970DC8">
        <w:rPr>
          <w:rFonts w:cstheme="minorHAnsi"/>
        </w:rPr>
        <w:t>Select “</w:t>
      </w:r>
      <w:r w:rsidR="00D217B1">
        <w:rPr>
          <w:rFonts w:cstheme="minorHAnsi"/>
        </w:rPr>
        <w:t>FSA, HSA, HRA, COMMUTER ACCOUNTS</w:t>
      </w:r>
      <w:r w:rsidRPr="00970DC8">
        <w:rPr>
          <w:rFonts w:cstheme="minorHAnsi"/>
        </w:rPr>
        <w:t xml:space="preserve">” </w:t>
      </w:r>
      <w:r w:rsidR="00D217B1">
        <w:rPr>
          <w:rFonts w:cstheme="minorHAnsi"/>
        </w:rPr>
        <w:t>from</w:t>
      </w:r>
      <w:r w:rsidRPr="00970DC8">
        <w:rPr>
          <w:rFonts w:cstheme="minorHAnsi"/>
        </w:rPr>
        <w:t xml:space="preserve"> the </w:t>
      </w:r>
      <w:r w:rsidR="00D217B1">
        <w:rPr>
          <w:rFonts w:cstheme="minorHAnsi"/>
        </w:rPr>
        <w:t xml:space="preserve">Login </w:t>
      </w:r>
      <w:r w:rsidRPr="00970DC8">
        <w:rPr>
          <w:rFonts w:cstheme="minorHAnsi"/>
        </w:rPr>
        <w:t xml:space="preserve">dropdown menu. </w:t>
      </w:r>
    </w:p>
    <w:p w:rsidR="00E24B03" w:rsidRDefault="00496868" w:rsidP="00D217B1">
      <w:pPr>
        <w:autoSpaceDE w:val="0"/>
        <w:autoSpaceDN w:val="0"/>
        <w:jc w:val="center"/>
        <w:rPr>
          <w:noProof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A5C8F" wp14:editId="589DAEFE">
                <wp:simplePos x="0" y="0"/>
                <wp:positionH relativeFrom="column">
                  <wp:posOffset>4776470</wp:posOffset>
                </wp:positionH>
                <wp:positionV relativeFrom="paragraph">
                  <wp:posOffset>1838325</wp:posOffset>
                </wp:positionV>
                <wp:extent cx="1082039" cy="0"/>
                <wp:effectExtent l="0" t="95250" r="0" b="1524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039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1pt,144.75pt" to="461.3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D217B1">
        <w:rPr>
          <w:noProof/>
        </w:rPr>
        <w:drawing>
          <wp:inline distT="0" distB="0" distL="0" distR="0" wp14:anchorId="0C59AB2E" wp14:editId="1FFD68CA">
            <wp:extent cx="4857750" cy="265930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D" w:rsidRDefault="00C6448D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453F2F" w:rsidRDefault="00453F2F" w:rsidP="00597D61">
      <w:pPr>
        <w:tabs>
          <w:tab w:val="num" w:pos="-630"/>
        </w:tabs>
        <w:spacing w:after="0"/>
        <w:rPr>
          <w:rFonts w:cstheme="minorHAnsi"/>
        </w:rPr>
      </w:pPr>
    </w:p>
    <w:p w:rsidR="00C6448D" w:rsidRDefault="00453F2F" w:rsidP="00597D61">
      <w:pPr>
        <w:tabs>
          <w:tab w:val="num" w:pos="-630"/>
        </w:tabs>
        <w:spacing w:after="0"/>
        <w:rPr>
          <w:rFonts w:cstheme="minorHAnsi"/>
        </w:rPr>
      </w:pP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FFB69" wp14:editId="207CD35F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323850" cy="38989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C6448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.75pt;margin-top:6.3pt;width:25.5pt;height:3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" filled="f" stroked="f">
                <v:textbox>
                  <w:txbxContent>
                    <w:p w:rsidR="00D217B1" w:rsidRPr="00C6448D" w:rsidRDefault="00D217B1" w:rsidP="00C6448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ACB9F" wp14:editId="724282C7">
                <wp:simplePos x="0" y="0"/>
                <wp:positionH relativeFrom="column">
                  <wp:posOffset>-142875</wp:posOffset>
                </wp:positionH>
                <wp:positionV relativeFrom="paragraph">
                  <wp:posOffset>99060</wp:posOffset>
                </wp:positionV>
                <wp:extent cx="371475" cy="370840"/>
                <wp:effectExtent l="0" t="0" r="28575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11.25pt;margin-top:7.8pt;width:29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1mAIAAJo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" fillcolor="#9bbb59 [3206]" strokecolor="#f2f2f2 [3052]" strokeweight="2pt"/>
            </w:pict>
          </mc:Fallback>
        </mc:AlternateContent>
      </w:r>
    </w:p>
    <w:p w:rsidR="00022238" w:rsidRDefault="00441146" w:rsidP="00DD6627">
      <w:pPr>
        <w:tabs>
          <w:tab w:val="num" w:pos="-630"/>
        </w:tabs>
        <w:spacing w:after="0"/>
        <w:ind w:left="720"/>
        <w:rPr>
          <w:rFonts w:cstheme="minorHAnsi"/>
        </w:rPr>
      </w:pPr>
      <w:r w:rsidRPr="00970DC8">
        <w:rPr>
          <w:rFonts w:cstheme="minorHAnsi"/>
        </w:rPr>
        <w:t>O</w:t>
      </w:r>
      <w:r w:rsidR="00022238" w:rsidRPr="00970DC8">
        <w:rPr>
          <w:rFonts w:cstheme="minorHAnsi"/>
        </w:rPr>
        <w:t xml:space="preserve">n the </w:t>
      </w:r>
      <w:r w:rsidR="00E24B03" w:rsidRPr="00970DC8">
        <w:rPr>
          <w:rFonts w:cstheme="minorHAnsi"/>
        </w:rPr>
        <w:t xml:space="preserve">login </w:t>
      </w:r>
      <w:r w:rsidR="00022238" w:rsidRPr="00970DC8">
        <w:rPr>
          <w:rFonts w:cstheme="minorHAnsi"/>
        </w:rPr>
        <w:t xml:space="preserve">page, </w:t>
      </w:r>
      <w:r w:rsidR="00E24B03" w:rsidRPr="00970DC8">
        <w:rPr>
          <w:rFonts w:cstheme="minorHAnsi"/>
        </w:rPr>
        <w:t>enter your Username and Password.  If you have never logged in before, click on “Create your new username and password” under “New User?”</w:t>
      </w:r>
    </w:p>
    <w:p w:rsidR="00453F2F" w:rsidRPr="00970DC8" w:rsidRDefault="00453F2F" w:rsidP="00DD6627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496868" w:rsidRPr="00453F2F" w:rsidRDefault="00453F2F" w:rsidP="00453F2F">
      <w:pPr>
        <w:tabs>
          <w:tab w:val="num" w:pos="-630"/>
        </w:tabs>
        <w:spacing w:after="0"/>
        <w:ind w:left="720"/>
        <w:rPr>
          <w:rFonts w:ascii="Gill Sans MT" w:hAnsi="Gill Sans MT"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09DD11" wp14:editId="077293E5">
                <wp:simplePos x="0" y="0"/>
                <wp:positionH relativeFrom="column">
                  <wp:posOffset>-85725</wp:posOffset>
                </wp:positionH>
                <wp:positionV relativeFrom="paragraph">
                  <wp:posOffset>1718310</wp:posOffset>
                </wp:positionV>
                <wp:extent cx="828675" cy="0"/>
                <wp:effectExtent l="0" t="152400" r="0" b="1143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135.3pt" to="58.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A06CF1" wp14:editId="12802E99">
                <wp:simplePos x="0" y="0"/>
                <wp:positionH relativeFrom="column">
                  <wp:posOffset>4476750</wp:posOffset>
                </wp:positionH>
                <wp:positionV relativeFrom="paragraph">
                  <wp:posOffset>1486535</wp:posOffset>
                </wp:positionV>
                <wp:extent cx="752474" cy="0"/>
                <wp:effectExtent l="0" t="152400" r="0" b="11430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4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5pt,117.05pt" to="411.75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A885D47" wp14:editId="3C6F4163">
            <wp:extent cx="4933950" cy="262616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932" cy="26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B43">
        <w:rPr>
          <w:noProof/>
        </w:rPr>
        <w:drawing>
          <wp:anchor distT="0" distB="0" distL="114300" distR="114300" simplePos="0" relativeHeight="251703296" behindDoc="1" locked="0" layoutInCell="1" allowOverlap="1" wp14:anchorId="132C4F94" wp14:editId="25F5A7BA">
            <wp:simplePos x="0" y="0"/>
            <wp:positionH relativeFrom="column">
              <wp:posOffset>1076325</wp:posOffset>
            </wp:positionH>
            <wp:positionV relativeFrom="paragraph">
              <wp:posOffset>35560</wp:posOffset>
            </wp:positionV>
            <wp:extent cx="4095750" cy="23654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15341" r="19743" b="23257"/>
                    <a:stretch/>
                  </pic:blipFill>
                  <pic:spPr bwMode="auto">
                    <a:xfrm>
                      <a:off x="0" y="0"/>
                      <a:ext cx="4095750" cy="236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2EA" w:rsidRDefault="00D217B1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405DE" wp14:editId="72221459">
                <wp:simplePos x="0" y="0"/>
                <wp:positionH relativeFrom="column">
                  <wp:posOffset>-123825</wp:posOffset>
                </wp:positionH>
                <wp:positionV relativeFrom="paragraph">
                  <wp:posOffset>118745</wp:posOffset>
                </wp:positionV>
                <wp:extent cx="371475" cy="3333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F05B1F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9.75pt;margin-top:9.35pt;width:29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" filled="f" stroked="f">
                <v:textbox>
                  <w:txbxContent>
                    <w:p w:rsidR="00D217B1" w:rsidRPr="00C6448D" w:rsidRDefault="00D217B1" w:rsidP="00F05B1F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0DDE1" wp14:editId="3CECCEBD">
                <wp:simplePos x="0" y="0"/>
                <wp:positionH relativeFrom="column">
                  <wp:posOffset>-142875</wp:posOffset>
                </wp:positionH>
                <wp:positionV relativeFrom="paragraph">
                  <wp:posOffset>116840</wp:posOffset>
                </wp:positionV>
                <wp:extent cx="371475" cy="370840"/>
                <wp:effectExtent l="0" t="0" r="28575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11.25pt;margin-top:9.2pt;width:29.2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" fillcolor="#9bbb59 [3206]" strokecolor="#f2f2f2 [3052]" strokeweight="2pt"/>
            </w:pict>
          </mc:Fallback>
        </mc:AlternateContent>
      </w:r>
    </w:p>
    <w:p w:rsidR="00427299" w:rsidRDefault="00F23FF8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O</w:t>
      </w:r>
      <w:r w:rsidR="00427299" w:rsidRPr="009372C6">
        <w:rPr>
          <w:rFonts w:cstheme="minorHAnsi"/>
        </w:rPr>
        <w:t xml:space="preserve">nce you have </w:t>
      </w:r>
      <w:r w:rsidR="00B80B43">
        <w:rPr>
          <w:rFonts w:cstheme="minorHAnsi"/>
        </w:rPr>
        <w:t>logged in</w:t>
      </w:r>
      <w:r w:rsidR="00427299" w:rsidRPr="009372C6">
        <w:rPr>
          <w:rFonts w:cstheme="minorHAnsi"/>
        </w:rPr>
        <w:t>, click “</w:t>
      </w:r>
      <w:r w:rsidR="00B80B43">
        <w:rPr>
          <w:rFonts w:cstheme="minorHAnsi"/>
          <w:b/>
        </w:rPr>
        <w:t>Enroll Now</w:t>
      </w:r>
      <w:r w:rsidR="00427299" w:rsidRPr="009372C6">
        <w:rPr>
          <w:rFonts w:cstheme="minorHAnsi"/>
        </w:rPr>
        <w:t>”</w:t>
      </w:r>
      <w:r w:rsidR="00EB7C02">
        <w:rPr>
          <w:rFonts w:cstheme="minorHAnsi"/>
        </w:rPr>
        <w:t xml:space="preserve"> </w:t>
      </w:r>
      <w:r w:rsidR="00B80B43">
        <w:rPr>
          <w:rFonts w:cstheme="minorHAnsi"/>
        </w:rPr>
        <w:t>in the middle of the Home page.</w:t>
      </w:r>
    </w:p>
    <w:p w:rsidR="00496868" w:rsidRDefault="00496868" w:rsidP="000801D5">
      <w:pPr>
        <w:tabs>
          <w:tab w:val="num" w:pos="-630"/>
        </w:tabs>
        <w:spacing w:after="0"/>
        <w:rPr>
          <w:rFonts w:cstheme="minorHAnsi"/>
        </w:rPr>
      </w:pPr>
    </w:p>
    <w:p w:rsidR="00B80B43" w:rsidRDefault="00453F2F" w:rsidP="000801D5">
      <w:pPr>
        <w:tabs>
          <w:tab w:val="num" w:pos="-630"/>
        </w:tabs>
        <w:spacing w:after="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EF647" wp14:editId="429AE84C">
                <wp:simplePos x="0" y="0"/>
                <wp:positionH relativeFrom="column">
                  <wp:posOffset>-85725</wp:posOffset>
                </wp:positionH>
                <wp:positionV relativeFrom="paragraph">
                  <wp:posOffset>138430</wp:posOffset>
                </wp:positionV>
                <wp:extent cx="428625" cy="5048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3C1E6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75pt;margin-top:10.9pt;width:33.7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" filled="f" stroked="f">
                <v:textbox>
                  <w:txbxContent>
                    <w:p w:rsidR="00D217B1" w:rsidRPr="00C6448D" w:rsidRDefault="00D217B1" w:rsidP="003C1E6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8BCF54" wp14:editId="209D8AB5">
                <wp:simplePos x="0" y="0"/>
                <wp:positionH relativeFrom="column">
                  <wp:posOffset>-127000</wp:posOffset>
                </wp:positionH>
                <wp:positionV relativeFrom="paragraph">
                  <wp:posOffset>138430</wp:posOffset>
                </wp:positionV>
                <wp:extent cx="371475" cy="370840"/>
                <wp:effectExtent l="0" t="0" r="2857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-10pt;margin-top:10.9pt;width:29.2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" fillcolor="#9bbb59 [3206]" strokecolor="#f2f2f2 [3052]" strokeweight="2pt"/>
            </w:pict>
          </mc:Fallback>
        </mc:AlternateContent>
      </w:r>
    </w:p>
    <w:p w:rsidR="00B80B43" w:rsidRDefault="003C1E6D" w:rsidP="003C1E6D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 xml:space="preserve">Click on </w:t>
      </w:r>
      <w:r w:rsidRPr="00D755C9">
        <w:rPr>
          <w:rFonts w:cstheme="minorHAnsi"/>
          <w:b/>
        </w:rPr>
        <w:t>“Begin Your Enrollment Now”</w:t>
      </w:r>
      <w:r>
        <w:rPr>
          <w:rFonts w:cstheme="minorHAnsi"/>
        </w:rPr>
        <w:t xml:space="preserve"> at the top right-hand portion of the page and walk through the enrollment steps:</w:t>
      </w:r>
    </w:p>
    <w:p w:rsidR="00B80B43" w:rsidRDefault="00B80B43" w:rsidP="000801D5">
      <w:pPr>
        <w:tabs>
          <w:tab w:val="num" w:pos="-630"/>
        </w:tabs>
        <w:spacing w:after="0"/>
        <w:rPr>
          <w:rFonts w:cstheme="minorHAnsi"/>
        </w:rPr>
      </w:pP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1: C</w:t>
      </w:r>
      <w:r w:rsidR="003C1E6D">
        <w:rPr>
          <w:rFonts w:cstheme="minorHAnsi"/>
          <w:iCs/>
        </w:rPr>
        <w:t>onfirm your personal information</w:t>
      </w:r>
      <w:r w:rsidR="00853304">
        <w:rPr>
          <w:rFonts w:cstheme="minorHAnsi"/>
          <w:iCs/>
        </w:rPr>
        <w:t xml:space="preserve"> </w:t>
      </w:r>
      <w:r w:rsidR="003C1E6D">
        <w:rPr>
          <w:rFonts w:cstheme="minorHAnsi"/>
          <w:iCs/>
        </w:rPr>
        <w:t xml:space="preserve">and provide any fields that are missing </w:t>
      </w: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2: </w:t>
      </w:r>
      <w:r w:rsidR="003C1E6D">
        <w:rPr>
          <w:rFonts w:cstheme="minorHAnsi"/>
          <w:iCs/>
        </w:rPr>
        <w:t>Choose the benefits in which you will be enrolling for the upcoming plan year</w:t>
      </w:r>
    </w:p>
    <w:p w:rsidR="003C1E6D" w:rsidRDefault="00853304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3: </w:t>
      </w:r>
      <w:r w:rsidR="003C1E6D">
        <w:rPr>
          <w:rFonts w:cstheme="minorHAnsi"/>
          <w:iCs/>
        </w:rPr>
        <w:t>Select your debit card preferences (if applicable)</w:t>
      </w:r>
    </w:p>
    <w:p w:rsid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4: Enter your election amount(s)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5: Select your preferred reimbursement method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6: Confirm all information and hit “Submit” at the bottom of the page</w:t>
      </w:r>
    </w:p>
    <w:p w:rsidR="003C1E6D" w:rsidRP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7: Print your enrollment confirmation</w:t>
      </w:r>
    </w:p>
    <w:p w:rsidR="00427299" w:rsidRPr="009372C6" w:rsidRDefault="00427299" w:rsidP="000801D5">
      <w:pPr>
        <w:tabs>
          <w:tab w:val="num" w:pos="-630"/>
        </w:tabs>
        <w:spacing w:after="0"/>
        <w:ind w:left="-630"/>
        <w:rPr>
          <w:rFonts w:cstheme="minorHAnsi"/>
        </w:rPr>
      </w:pPr>
    </w:p>
    <w:p w:rsidR="005E5FD7" w:rsidRDefault="003C1E6D" w:rsidP="005E5FD7">
      <w:p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 xml:space="preserve">You will have the entire open enrollment window to revise your election.  </w:t>
      </w:r>
      <w:r w:rsidR="00B5022D" w:rsidRPr="00B5022D">
        <w:rPr>
          <w:rFonts w:cstheme="minorHAnsi"/>
          <w:iCs/>
          <w:noProof/>
        </w:rPr>
        <w:t xml:space="preserve"> </w:t>
      </w:r>
      <w:r w:rsidR="00D755C9">
        <w:rPr>
          <w:rFonts w:cstheme="minorHAnsi"/>
          <w:iCs/>
          <w:noProof/>
        </w:rPr>
        <w:t xml:space="preserve">You can do so by logging into your account during this period of time and clicking on </w:t>
      </w:r>
      <w:r w:rsidR="00D755C9" w:rsidRPr="00D755C9">
        <w:rPr>
          <w:rFonts w:cstheme="minorHAnsi"/>
          <w:b/>
          <w:iCs/>
          <w:noProof/>
        </w:rPr>
        <w:t xml:space="preserve">“Update Enrollment” </w:t>
      </w:r>
      <w:r w:rsidR="00D755C9">
        <w:rPr>
          <w:rFonts w:cstheme="minorHAnsi"/>
        </w:rPr>
        <w:t xml:space="preserve">in </w:t>
      </w:r>
      <w:r w:rsidR="00AA5273">
        <w:rPr>
          <w:rFonts w:cstheme="minorHAnsi"/>
        </w:rPr>
        <w:t>the middle of the h</w:t>
      </w:r>
      <w:r w:rsidR="00D755C9">
        <w:rPr>
          <w:rFonts w:cstheme="minorHAnsi"/>
        </w:rPr>
        <w:t>ome page.</w:t>
      </w:r>
    </w:p>
    <w:p w:rsidR="00D755C9" w:rsidRDefault="00D755C9" w:rsidP="005E5FD7">
      <w:pPr>
        <w:tabs>
          <w:tab w:val="num" w:pos="-630"/>
        </w:tabs>
        <w:spacing w:after="0"/>
        <w:rPr>
          <w:rFonts w:cstheme="minorHAnsi"/>
        </w:rPr>
      </w:pPr>
    </w:p>
    <w:p w:rsidR="00970DC8" w:rsidRDefault="00453F2F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261C54" wp14:editId="7019826D">
                <wp:simplePos x="0" y="0"/>
                <wp:positionH relativeFrom="column">
                  <wp:posOffset>-146050</wp:posOffset>
                </wp:positionH>
                <wp:positionV relativeFrom="paragraph">
                  <wp:posOffset>106045</wp:posOffset>
                </wp:positionV>
                <wp:extent cx="371475" cy="370840"/>
                <wp:effectExtent l="0" t="0" r="28575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-11.5pt;margin-top:8.35pt;width:29.25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OlmQIAAJw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" fillcolor="#9bbb59 [3206]" strokecolor="#f2f2f2 [3052]" strokeweight="2pt"/>
            </w:pict>
          </mc:Fallback>
        </mc:AlternateContent>
      </w:r>
      <w:r w:rsidR="00D217B1"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D329D" wp14:editId="1F9B7D64">
                <wp:simplePos x="0" y="0"/>
                <wp:positionH relativeFrom="column">
                  <wp:posOffset>-114300</wp:posOffset>
                </wp:positionH>
                <wp:positionV relativeFrom="paragraph">
                  <wp:posOffset>105410</wp:posOffset>
                </wp:positionV>
                <wp:extent cx="428625" cy="5048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755C9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9pt;margin-top:8.3pt;width:33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D755C9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Access your online account using the credentials you set up previously.  In your online account you will have access to:</w: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View your available balance(s)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Submit claims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Manage your debit card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Update your reimbursement method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Link claims from your healthcare account</w:t>
      </w:r>
    </w:p>
    <w:p w:rsidR="00D755C9" w:rsidRPr="00453F2F" w:rsidRDefault="00453F2F" w:rsidP="005E5FD7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 w:rsidRPr="00AA5273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22610" wp14:editId="75CAE4D0">
                <wp:simplePos x="0" y="0"/>
                <wp:positionH relativeFrom="column">
                  <wp:posOffset>3743325</wp:posOffset>
                </wp:positionH>
                <wp:positionV relativeFrom="paragraph">
                  <wp:posOffset>310515</wp:posOffset>
                </wp:positionV>
                <wp:extent cx="3781425" cy="1403985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AA5273" w:rsidRDefault="00D217B1">
                            <w:pPr>
                              <w:rPr>
                                <w:b/>
                                <w:color w:val="608DCD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 xml:space="preserve">Visit us online at </w:t>
                            </w:r>
                            <w:r w:rsidRPr="00AA5273"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>sentinelgroup.com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4.75pt;margin-top:24.45pt;width:297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" stroked="f">
                <v:textbox style="mso-fit-shape-to-text:t">
                  <w:txbxContent>
                    <w:p w:rsidR="00D217B1" w:rsidRPr="00AA5273" w:rsidRDefault="00D217B1">
                      <w:pPr>
                        <w:rPr>
                          <w:b/>
                          <w:color w:val="608DCD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 xml:space="preserve">Visit us online at </w:t>
                      </w:r>
                      <w:r w:rsidRPr="00AA5273"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>sentinelgroup.com</w:t>
                      </w:r>
                    </w:p>
                  </w:txbxContent>
                </v:textbox>
              </v:shape>
            </w:pict>
          </mc:Fallback>
        </mc:AlternateContent>
      </w:r>
      <w:r w:rsidR="00970DC8">
        <w:rPr>
          <w:rFonts w:cstheme="minorHAnsi"/>
          <w:iCs/>
        </w:rPr>
        <w:t>And more!</w:t>
      </w:r>
    </w:p>
    <w:sectPr w:rsidR="00D755C9" w:rsidRPr="00453F2F" w:rsidSect="00AA5273">
      <w:footerReference w:type="default" r:id="rId14"/>
      <w:headerReference w:type="first" r:id="rId15"/>
      <w:pgSz w:w="12240" w:h="15840"/>
      <w:pgMar w:top="90" w:right="1440" w:bottom="720" w:left="144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7B1" w:rsidRDefault="00D217B1" w:rsidP="000E2613">
      <w:pPr>
        <w:spacing w:after="0" w:line="240" w:lineRule="auto"/>
      </w:pPr>
      <w:r>
        <w:separator/>
      </w:r>
    </w:p>
  </w:endnote>
  <w:end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7B1" w:rsidRDefault="00D217B1" w:rsidP="00C87EE7">
    <w:pPr>
      <w:pStyle w:val="Footer"/>
      <w:tabs>
        <w:tab w:val="clear" w:pos="9360"/>
        <w:tab w:val="right" w:pos="9630"/>
      </w:tabs>
      <w:ind w:left="-1080" w:firstLine="270"/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1" locked="0" layoutInCell="1" allowOverlap="1" wp14:anchorId="7B1A6AE3" wp14:editId="3F8378CE">
          <wp:simplePos x="0" y="0"/>
          <wp:positionH relativeFrom="column">
            <wp:posOffset>3981450</wp:posOffset>
          </wp:positionH>
          <wp:positionV relativeFrom="paragraph">
            <wp:posOffset>-525780</wp:posOffset>
          </wp:positionV>
          <wp:extent cx="2323465" cy="462280"/>
          <wp:effectExtent l="0" t="0" r="635" b="0"/>
          <wp:wrapTight wrapText="bothSides">
            <wp:wrapPolygon edited="0">
              <wp:start x="0" y="0"/>
              <wp:lineTo x="0" y="20473"/>
              <wp:lineTo x="21429" y="20473"/>
              <wp:lineTo x="2142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FG_092909_4c_nota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346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217B1" w:rsidRPr="00C87EE7" w:rsidRDefault="00D217B1" w:rsidP="00C87E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7B1" w:rsidRDefault="00D217B1" w:rsidP="000E2613">
      <w:pPr>
        <w:spacing w:after="0" w:line="240" w:lineRule="auto"/>
      </w:pPr>
      <w:r>
        <w:separator/>
      </w:r>
    </w:p>
  </w:footnote>
  <w:foot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7B1" w:rsidRPr="00296CAC" w:rsidRDefault="00D217B1" w:rsidP="00276913">
    <w:pPr>
      <w:tabs>
        <w:tab w:val="num" w:pos="-630"/>
      </w:tabs>
      <w:spacing w:after="0"/>
      <w:rPr>
        <w:rFonts w:ascii="Gill Sans MT" w:hAnsi="Gill Sans MT" w:cstheme="minorHAnsi"/>
        <w:b/>
        <w:color w:val="608DCD"/>
        <w:sz w:val="56"/>
        <w:szCs w:val="80"/>
      </w:rPr>
    </w:pPr>
    <w:r w:rsidRPr="00296CAC">
      <w:rPr>
        <w:rFonts w:ascii="Gill Sans MT" w:hAnsi="Gill Sans MT" w:cstheme="minorHAnsi"/>
        <w:color w:val="608DCD"/>
        <w:sz w:val="56"/>
        <w:szCs w:val="80"/>
      </w:rPr>
      <w:t>Enrolling Online is Easy!</w:t>
    </w:r>
    <w:r w:rsidRPr="00296CAC">
      <w:rPr>
        <w:rFonts w:ascii="Gill Sans MT" w:hAnsi="Gill Sans MT" w:cstheme="minorHAnsi"/>
        <w:iCs/>
        <w:noProof/>
        <w:sz w:val="18"/>
      </w:rPr>
      <w:t xml:space="preserve"> </w:t>
    </w:r>
  </w:p>
  <w:p w:rsidR="00D217B1" w:rsidRDefault="00D21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01C5"/>
    <w:multiLevelType w:val="hybridMultilevel"/>
    <w:tmpl w:val="B6DC9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00264"/>
    <w:multiLevelType w:val="hybridMultilevel"/>
    <w:tmpl w:val="BA968B94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8D4304F"/>
    <w:multiLevelType w:val="hybridMultilevel"/>
    <w:tmpl w:val="DC46EB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3B467C"/>
    <w:multiLevelType w:val="hybridMultilevel"/>
    <w:tmpl w:val="7A908964"/>
    <w:lvl w:ilvl="0" w:tplc="E7FA18CA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9F5F23"/>
    <w:multiLevelType w:val="hybridMultilevel"/>
    <w:tmpl w:val="D286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11924"/>
    <w:multiLevelType w:val="hybridMultilevel"/>
    <w:tmpl w:val="B53C41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E77209"/>
    <w:multiLevelType w:val="hybridMultilevel"/>
    <w:tmpl w:val="7974F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93F0F"/>
    <w:multiLevelType w:val="hybridMultilevel"/>
    <w:tmpl w:val="E352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4692D"/>
    <w:multiLevelType w:val="hybridMultilevel"/>
    <w:tmpl w:val="56988184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09E37C6"/>
    <w:multiLevelType w:val="hybridMultilevel"/>
    <w:tmpl w:val="C886460C"/>
    <w:lvl w:ilvl="0" w:tplc="732C0238">
      <w:start w:val="1"/>
      <w:numFmt w:val="bullet"/>
      <w:lvlText w:val=""/>
      <w:lvlJc w:val="left"/>
      <w:pPr>
        <w:ind w:left="1080" w:hanging="360"/>
      </w:pPr>
      <w:rPr>
        <w:rFonts w:ascii="Wingdings" w:hAnsi="Wingdings" w:hint="default"/>
        <w:color w:val="B1D9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8EB1E1A"/>
    <w:multiLevelType w:val="hybridMultilevel"/>
    <w:tmpl w:val="DF208DD2"/>
    <w:lvl w:ilvl="0" w:tplc="732C0238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1D94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B0F52B0"/>
    <w:multiLevelType w:val="hybridMultilevel"/>
    <w:tmpl w:val="D27ECA1E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F2"/>
    <w:rsid w:val="00000BB8"/>
    <w:rsid w:val="00020223"/>
    <w:rsid w:val="000206A7"/>
    <w:rsid w:val="00020B93"/>
    <w:rsid w:val="00022238"/>
    <w:rsid w:val="000454F2"/>
    <w:rsid w:val="0005049C"/>
    <w:rsid w:val="0005790E"/>
    <w:rsid w:val="00071D03"/>
    <w:rsid w:val="000801D5"/>
    <w:rsid w:val="000952AD"/>
    <w:rsid w:val="000972EA"/>
    <w:rsid w:val="000B1BC0"/>
    <w:rsid w:val="000D62EF"/>
    <w:rsid w:val="000E2613"/>
    <w:rsid w:val="000E6008"/>
    <w:rsid w:val="000F6466"/>
    <w:rsid w:val="00117E5F"/>
    <w:rsid w:val="001228C9"/>
    <w:rsid w:val="00124C0E"/>
    <w:rsid w:val="00134AF5"/>
    <w:rsid w:val="001400A9"/>
    <w:rsid w:val="001469A1"/>
    <w:rsid w:val="00152847"/>
    <w:rsid w:val="0016232B"/>
    <w:rsid w:val="00165577"/>
    <w:rsid w:val="001909DD"/>
    <w:rsid w:val="00190C80"/>
    <w:rsid w:val="001946DF"/>
    <w:rsid w:val="001A094E"/>
    <w:rsid w:val="001A3B8B"/>
    <w:rsid w:val="001B6EC8"/>
    <w:rsid w:val="001E4A33"/>
    <w:rsid w:val="001F39C5"/>
    <w:rsid w:val="002042EA"/>
    <w:rsid w:val="0021556C"/>
    <w:rsid w:val="00217A0A"/>
    <w:rsid w:val="002330C5"/>
    <w:rsid w:val="00244764"/>
    <w:rsid w:val="00246080"/>
    <w:rsid w:val="00256FB3"/>
    <w:rsid w:val="002637EC"/>
    <w:rsid w:val="0027198F"/>
    <w:rsid w:val="00274433"/>
    <w:rsid w:val="00276913"/>
    <w:rsid w:val="0027788B"/>
    <w:rsid w:val="00280823"/>
    <w:rsid w:val="002909F7"/>
    <w:rsid w:val="00296CAC"/>
    <w:rsid w:val="00297941"/>
    <w:rsid w:val="002A4DB7"/>
    <w:rsid w:val="002B32DA"/>
    <w:rsid w:val="002C0139"/>
    <w:rsid w:val="002E3E12"/>
    <w:rsid w:val="002F4AA9"/>
    <w:rsid w:val="00307A6D"/>
    <w:rsid w:val="003100E7"/>
    <w:rsid w:val="00345F43"/>
    <w:rsid w:val="00347768"/>
    <w:rsid w:val="00351D16"/>
    <w:rsid w:val="00380AAF"/>
    <w:rsid w:val="003A0D14"/>
    <w:rsid w:val="003A3B0F"/>
    <w:rsid w:val="003B6FE7"/>
    <w:rsid w:val="003C1E6D"/>
    <w:rsid w:val="003D5A77"/>
    <w:rsid w:val="003E769A"/>
    <w:rsid w:val="003F042C"/>
    <w:rsid w:val="004031D6"/>
    <w:rsid w:val="00407DA3"/>
    <w:rsid w:val="00416D6C"/>
    <w:rsid w:val="00417266"/>
    <w:rsid w:val="0042522F"/>
    <w:rsid w:val="00427299"/>
    <w:rsid w:val="00437DDE"/>
    <w:rsid w:val="00441146"/>
    <w:rsid w:val="00453520"/>
    <w:rsid w:val="00453F2F"/>
    <w:rsid w:val="00463FFA"/>
    <w:rsid w:val="004730E0"/>
    <w:rsid w:val="00473E34"/>
    <w:rsid w:val="00496868"/>
    <w:rsid w:val="004A4E13"/>
    <w:rsid w:val="004B7AD8"/>
    <w:rsid w:val="004D78A3"/>
    <w:rsid w:val="004E0F1E"/>
    <w:rsid w:val="004E528C"/>
    <w:rsid w:val="00512300"/>
    <w:rsid w:val="005342D5"/>
    <w:rsid w:val="00543C84"/>
    <w:rsid w:val="00544BC1"/>
    <w:rsid w:val="005464FA"/>
    <w:rsid w:val="00553698"/>
    <w:rsid w:val="00553C6E"/>
    <w:rsid w:val="00583717"/>
    <w:rsid w:val="00597D61"/>
    <w:rsid w:val="005A6688"/>
    <w:rsid w:val="005B78ED"/>
    <w:rsid w:val="005B7CE2"/>
    <w:rsid w:val="005D0D4A"/>
    <w:rsid w:val="005D713C"/>
    <w:rsid w:val="005E5FD7"/>
    <w:rsid w:val="00611C2E"/>
    <w:rsid w:val="00614FCD"/>
    <w:rsid w:val="0061715C"/>
    <w:rsid w:val="00617E55"/>
    <w:rsid w:val="006235C4"/>
    <w:rsid w:val="006263ED"/>
    <w:rsid w:val="006268DB"/>
    <w:rsid w:val="00634E08"/>
    <w:rsid w:val="006422AD"/>
    <w:rsid w:val="00664946"/>
    <w:rsid w:val="0066644D"/>
    <w:rsid w:val="006A1428"/>
    <w:rsid w:val="006B43C1"/>
    <w:rsid w:val="006F412B"/>
    <w:rsid w:val="00720AFD"/>
    <w:rsid w:val="007213C4"/>
    <w:rsid w:val="00725B43"/>
    <w:rsid w:val="00751F5A"/>
    <w:rsid w:val="00757CE4"/>
    <w:rsid w:val="007661B3"/>
    <w:rsid w:val="007775B7"/>
    <w:rsid w:val="007813BB"/>
    <w:rsid w:val="00783EFD"/>
    <w:rsid w:val="00797A42"/>
    <w:rsid w:val="007A3A35"/>
    <w:rsid w:val="007B1FCF"/>
    <w:rsid w:val="007B3314"/>
    <w:rsid w:val="007C61A4"/>
    <w:rsid w:val="007F1046"/>
    <w:rsid w:val="007F1EEE"/>
    <w:rsid w:val="008006D5"/>
    <w:rsid w:val="0080596B"/>
    <w:rsid w:val="00832B89"/>
    <w:rsid w:val="00840BCD"/>
    <w:rsid w:val="00853304"/>
    <w:rsid w:val="00876395"/>
    <w:rsid w:val="0088799B"/>
    <w:rsid w:val="00897C6E"/>
    <w:rsid w:val="008A03B4"/>
    <w:rsid w:val="008B3A5E"/>
    <w:rsid w:val="008B554A"/>
    <w:rsid w:val="008B58F5"/>
    <w:rsid w:val="008C528D"/>
    <w:rsid w:val="008D0FAF"/>
    <w:rsid w:val="008E297E"/>
    <w:rsid w:val="008E6F18"/>
    <w:rsid w:val="00930221"/>
    <w:rsid w:val="00931EE5"/>
    <w:rsid w:val="00940AEF"/>
    <w:rsid w:val="00954810"/>
    <w:rsid w:val="00960197"/>
    <w:rsid w:val="00970DC8"/>
    <w:rsid w:val="00971907"/>
    <w:rsid w:val="0099541B"/>
    <w:rsid w:val="009A51F0"/>
    <w:rsid w:val="009C3175"/>
    <w:rsid w:val="009D0773"/>
    <w:rsid w:val="009F2074"/>
    <w:rsid w:val="00A029F0"/>
    <w:rsid w:val="00A25EAD"/>
    <w:rsid w:val="00A4170A"/>
    <w:rsid w:val="00A45820"/>
    <w:rsid w:val="00A46E9C"/>
    <w:rsid w:val="00A51F9F"/>
    <w:rsid w:val="00A5452A"/>
    <w:rsid w:val="00A6062E"/>
    <w:rsid w:val="00A8093E"/>
    <w:rsid w:val="00AA5273"/>
    <w:rsid w:val="00AA683A"/>
    <w:rsid w:val="00AB41BE"/>
    <w:rsid w:val="00AB65B7"/>
    <w:rsid w:val="00AE2527"/>
    <w:rsid w:val="00AF7A9B"/>
    <w:rsid w:val="00B00B89"/>
    <w:rsid w:val="00B03978"/>
    <w:rsid w:val="00B37B7C"/>
    <w:rsid w:val="00B5022D"/>
    <w:rsid w:val="00B52A9E"/>
    <w:rsid w:val="00B664E5"/>
    <w:rsid w:val="00B724BD"/>
    <w:rsid w:val="00B77FB6"/>
    <w:rsid w:val="00B80B43"/>
    <w:rsid w:val="00B94E94"/>
    <w:rsid w:val="00BB602D"/>
    <w:rsid w:val="00BC2666"/>
    <w:rsid w:val="00C246FE"/>
    <w:rsid w:val="00C260B4"/>
    <w:rsid w:val="00C435BC"/>
    <w:rsid w:val="00C500C9"/>
    <w:rsid w:val="00C57EBA"/>
    <w:rsid w:val="00C6448D"/>
    <w:rsid w:val="00C657EF"/>
    <w:rsid w:val="00C67D8F"/>
    <w:rsid w:val="00C840ED"/>
    <w:rsid w:val="00C87EE7"/>
    <w:rsid w:val="00CA02FD"/>
    <w:rsid w:val="00CA3190"/>
    <w:rsid w:val="00CA7315"/>
    <w:rsid w:val="00CC6E34"/>
    <w:rsid w:val="00CD5D6E"/>
    <w:rsid w:val="00D06D67"/>
    <w:rsid w:val="00D217B1"/>
    <w:rsid w:val="00D26384"/>
    <w:rsid w:val="00D325C1"/>
    <w:rsid w:val="00D352DC"/>
    <w:rsid w:val="00D52E93"/>
    <w:rsid w:val="00D55838"/>
    <w:rsid w:val="00D755C9"/>
    <w:rsid w:val="00DA3262"/>
    <w:rsid w:val="00DD6627"/>
    <w:rsid w:val="00DF531A"/>
    <w:rsid w:val="00DF6B4F"/>
    <w:rsid w:val="00E06154"/>
    <w:rsid w:val="00E119CF"/>
    <w:rsid w:val="00E17C21"/>
    <w:rsid w:val="00E22FC0"/>
    <w:rsid w:val="00E24B03"/>
    <w:rsid w:val="00E46381"/>
    <w:rsid w:val="00E555D1"/>
    <w:rsid w:val="00E5589C"/>
    <w:rsid w:val="00E94029"/>
    <w:rsid w:val="00E94A38"/>
    <w:rsid w:val="00E96CB1"/>
    <w:rsid w:val="00EA2612"/>
    <w:rsid w:val="00EA5B86"/>
    <w:rsid w:val="00EA5D55"/>
    <w:rsid w:val="00EA6590"/>
    <w:rsid w:val="00EA6E4C"/>
    <w:rsid w:val="00EB1ECD"/>
    <w:rsid w:val="00EB6D32"/>
    <w:rsid w:val="00EB7C02"/>
    <w:rsid w:val="00EC6351"/>
    <w:rsid w:val="00EC6653"/>
    <w:rsid w:val="00ED0E2E"/>
    <w:rsid w:val="00EE138C"/>
    <w:rsid w:val="00EE7989"/>
    <w:rsid w:val="00F05B1F"/>
    <w:rsid w:val="00F14BBF"/>
    <w:rsid w:val="00F17BCD"/>
    <w:rsid w:val="00F2061C"/>
    <w:rsid w:val="00F211AD"/>
    <w:rsid w:val="00F23FF8"/>
    <w:rsid w:val="00F26DB1"/>
    <w:rsid w:val="00F31EDC"/>
    <w:rsid w:val="00F56837"/>
    <w:rsid w:val="00F619B1"/>
    <w:rsid w:val="00F63F05"/>
    <w:rsid w:val="00F702F2"/>
    <w:rsid w:val="00F7093E"/>
    <w:rsid w:val="00F710D7"/>
    <w:rsid w:val="00F8469E"/>
    <w:rsid w:val="00FA011C"/>
    <w:rsid w:val="00FA403D"/>
    <w:rsid w:val="00FD0BAE"/>
    <w:rsid w:val="00FF33CE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0E"/>
  </w:style>
  <w:style w:type="paragraph" w:styleId="Heading7">
    <w:name w:val="heading 7"/>
    <w:basedOn w:val="Normal"/>
    <w:next w:val="Normal"/>
    <w:link w:val="Heading7Char"/>
    <w:qFormat/>
    <w:rsid w:val="00427299"/>
    <w:pPr>
      <w:keepNext/>
      <w:spacing w:after="0" w:line="240" w:lineRule="auto"/>
      <w:outlineLvl w:val="6"/>
    </w:pPr>
    <w:rPr>
      <w:rFonts w:ascii="Verdana" w:eastAsia="Times New Roman" w:hAnsi="Verdana" w:cs="Times New Roman"/>
      <w:b/>
      <w:iCs/>
      <w:color w:val="194B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2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9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3"/>
  </w:style>
  <w:style w:type="paragraph" w:styleId="Footer">
    <w:name w:val="footer"/>
    <w:basedOn w:val="Normal"/>
    <w:link w:val="Foot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3"/>
  </w:style>
  <w:style w:type="character" w:styleId="Hyperlink">
    <w:name w:val="Hyperlink"/>
    <w:basedOn w:val="DefaultParagraphFont"/>
    <w:unhideWhenUsed/>
    <w:rsid w:val="007F10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104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427299"/>
    <w:rPr>
      <w:rFonts w:ascii="Verdana" w:eastAsia="Times New Roman" w:hAnsi="Verdana" w:cs="Times New Roman"/>
      <w:b/>
      <w:iCs/>
      <w:color w:val="194B6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7C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0E"/>
  </w:style>
  <w:style w:type="paragraph" w:styleId="Heading7">
    <w:name w:val="heading 7"/>
    <w:basedOn w:val="Normal"/>
    <w:next w:val="Normal"/>
    <w:link w:val="Heading7Char"/>
    <w:qFormat/>
    <w:rsid w:val="00427299"/>
    <w:pPr>
      <w:keepNext/>
      <w:spacing w:after="0" w:line="240" w:lineRule="auto"/>
      <w:outlineLvl w:val="6"/>
    </w:pPr>
    <w:rPr>
      <w:rFonts w:ascii="Verdana" w:eastAsia="Times New Roman" w:hAnsi="Verdana" w:cs="Times New Roman"/>
      <w:b/>
      <w:iCs/>
      <w:color w:val="194B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2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9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3"/>
  </w:style>
  <w:style w:type="paragraph" w:styleId="Footer">
    <w:name w:val="footer"/>
    <w:basedOn w:val="Normal"/>
    <w:link w:val="Foot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3"/>
  </w:style>
  <w:style w:type="character" w:styleId="Hyperlink">
    <w:name w:val="Hyperlink"/>
    <w:basedOn w:val="DefaultParagraphFont"/>
    <w:unhideWhenUsed/>
    <w:rsid w:val="007F10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104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427299"/>
    <w:rPr>
      <w:rFonts w:ascii="Verdana" w:eastAsia="Times New Roman" w:hAnsi="Verdana" w:cs="Times New Roman"/>
      <w:b/>
      <w:iCs/>
      <w:color w:val="194B6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7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entinelgroup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3E553-7B26-40CE-84E3-76DA47AD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ACD2AA28</Template>
  <TotalTime>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Sentinel Benefits &amp; Financial Group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Francis</dc:creator>
  <cp:lastModifiedBy>Jonathan Messelaar</cp:lastModifiedBy>
  <cp:revision>2</cp:revision>
  <cp:lastPrinted>2013-09-09T18:32:00Z</cp:lastPrinted>
  <dcterms:created xsi:type="dcterms:W3CDTF">2018-09-13T15:52:00Z</dcterms:created>
  <dcterms:modified xsi:type="dcterms:W3CDTF">2018-09-13T15:52:00Z</dcterms:modified>
</cp:coreProperties>
</file>